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4B0DA" w14:textId="77777777" w:rsidR="00A11F20" w:rsidRPr="00E17A31" w:rsidRDefault="00A11F20" w:rsidP="00F675E6">
      <w:pPr>
        <w:autoSpaceDE w:val="0"/>
        <w:spacing w:after="0" w:line="240" w:lineRule="auto"/>
        <w:jc w:val="center"/>
        <w:rPr>
          <w:rFonts w:ascii="TimesNewRomanPS-BoldItalicMT;Ca" w:hAnsi="TimesNewRomanPS-BoldItalicMT;Ca" w:cs="TimesNewRomanPS-BoldItalicMT;Ca"/>
          <w:iCs/>
          <w:sz w:val="20"/>
          <w:szCs w:val="20"/>
        </w:rPr>
      </w:pPr>
    </w:p>
    <w:p w14:paraId="657D2B13" w14:textId="77777777" w:rsidR="00E17A31" w:rsidRPr="00E17A31" w:rsidRDefault="00E17A31" w:rsidP="00E17A31">
      <w:pPr>
        <w:autoSpaceDE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E17A31">
        <w:rPr>
          <w:rFonts w:ascii="Arial" w:hAnsi="Arial" w:cs="Arial"/>
          <w:sz w:val="28"/>
          <w:szCs w:val="28"/>
        </w:rPr>
        <w:t>XII Congreso de la Asociación Española de Climatología</w:t>
      </w:r>
    </w:p>
    <w:p w14:paraId="577D295B" w14:textId="77E8ADCE" w:rsidR="00A11F20" w:rsidRDefault="00C641B0" w:rsidP="00E17A31">
      <w:pPr>
        <w:autoSpaceDE w:val="0"/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Coloquio</w:t>
      </w:r>
      <w:r w:rsidR="00E17A31" w:rsidRPr="00E17A31">
        <w:rPr>
          <w:rFonts w:ascii="Arial" w:hAnsi="Arial" w:cs="Arial"/>
          <w:b/>
          <w:bCs/>
          <w:sz w:val="28"/>
          <w:szCs w:val="28"/>
        </w:rPr>
        <w:t xml:space="preserve"> de Doctorandos</w:t>
      </w:r>
    </w:p>
    <w:p w14:paraId="01CC798F" w14:textId="77777777" w:rsidR="0028279F" w:rsidRPr="00E17A31" w:rsidRDefault="0028279F" w:rsidP="00E17A31">
      <w:pPr>
        <w:autoSpaceDE w:val="0"/>
        <w:spacing w:after="0" w:line="360" w:lineRule="auto"/>
        <w:jc w:val="center"/>
        <w:rPr>
          <w:rFonts w:ascii="TimesNewRomanPS-BoldMT;Cambria" w:hAnsi="TimesNewRomanPS-BoldMT;Cambria" w:cs="TimesNewRomanPS-BoldMT;Cambria"/>
          <w:b/>
          <w:bCs/>
          <w:sz w:val="28"/>
          <w:szCs w:val="28"/>
        </w:rPr>
      </w:pPr>
    </w:p>
    <w:p w14:paraId="6074BE04" w14:textId="79AA8607" w:rsidR="006C6DD8" w:rsidRDefault="006C6DD8" w:rsidP="0028279F">
      <w:pPr>
        <w:pStyle w:val="3-Texto"/>
        <w:rPr>
          <w:b/>
          <w:bCs/>
        </w:rPr>
      </w:pPr>
      <w:bookmarkStart w:id="0" w:name="_GoBack"/>
    </w:p>
    <w:bookmarkEnd w:id="0"/>
    <w:p w14:paraId="4F5C4D6D" w14:textId="79CC4D20" w:rsidR="00A11F20" w:rsidRDefault="00E17A31" w:rsidP="00E17A31">
      <w:pPr>
        <w:pStyle w:val="2Apartados"/>
        <w:numPr>
          <w:ilvl w:val="0"/>
          <w:numId w:val="1"/>
        </w:numPr>
      </w:pPr>
      <w:r>
        <w:t xml:space="preserve">Nombre y apellidos </w:t>
      </w:r>
    </w:p>
    <w:p w14:paraId="2DB7CF3E" w14:textId="77777777" w:rsidR="00E17A31" w:rsidRPr="00E17A31" w:rsidRDefault="00E17A31" w:rsidP="00E17A31">
      <w:pPr>
        <w:pStyle w:val="3-Texto"/>
      </w:pPr>
    </w:p>
    <w:p w14:paraId="35B89D2B" w14:textId="000EEB8E" w:rsidR="00E17A31" w:rsidRDefault="00E17A31" w:rsidP="00E17A31">
      <w:pPr>
        <w:pStyle w:val="2Apartados"/>
        <w:numPr>
          <w:ilvl w:val="0"/>
          <w:numId w:val="1"/>
        </w:numPr>
        <w:rPr>
          <w:b w:val="0"/>
          <w:bCs w:val="0"/>
        </w:rPr>
      </w:pPr>
      <w:r>
        <w:t xml:space="preserve">Centro de investigación / Universidad </w:t>
      </w:r>
      <w:r>
        <w:rPr>
          <w:b w:val="0"/>
          <w:bCs w:val="0"/>
        </w:rPr>
        <w:t>(Indicar el Programa de Doctorado, si procede)</w:t>
      </w:r>
    </w:p>
    <w:p w14:paraId="576F58B6" w14:textId="66FA582D" w:rsidR="00382B9A" w:rsidRDefault="00382B9A" w:rsidP="00382B9A">
      <w:pPr>
        <w:pStyle w:val="3-Texto"/>
      </w:pPr>
    </w:p>
    <w:p w14:paraId="2D15A4A5" w14:textId="77777777" w:rsidR="006408F3" w:rsidRPr="00382B9A" w:rsidRDefault="006408F3" w:rsidP="00382B9A">
      <w:pPr>
        <w:pStyle w:val="3-Texto"/>
      </w:pPr>
    </w:p>
    <w:p w14:paraId="2050A232" w14:textId="0723B622" w:rsidR="00382B9A" w:rsidRPr="00382B9A" w:rsidRDefault="00382B9A" w:rsidP="00382B9A">
      <w:pPr>
        <w:pStyle w:val="Textoindependiente"/>
        <w:numPr>
          <w:ilvl w:val="0"/>
          <w:numId w:val="1"/>
        </w:numPr>
      </w:pPr>
      <w:r>
        <w:rPr>
          <w:rFonts w:ascii="Arial" w:hAnsi="Arial" w:cs="Arial"/>
          <w:b/>
          <w:bCs/>
          <w:szCs w:val="20"/>
        </w:rPr>
        <w:t>Director/a(s) de la Tesis Doctoral</w:t>
      </w:r>
    </w:p>
    <w:p w14:paraId="06724A33" w14:textId="77777777" w:rsidR="00E17A31" w:rsidRDefault="00E17A31" w:rsidP="00382B9A">
      <w:pPr>
        <w:pStyle w:val="3-Texto"/>
      </w:pPr>
    </w:p>
    <w:p w14:paraId="793E37A6" w14:textId="68E1E92A" w:rsidR="00E17A31" w:rsidRDefault="00E17A31" w:rsidP="00E17A31">
      <w:pPr>
        <w:pStyle w:val="2Apartados"/>
        <w:numPr>
          <w:ilvl w:val="0"/>
          <w:numId w:val="1"/>
        </w:numPr>
      </w:pPr>
      <w:r>
        <w:t>Título de la investigación</w:t>
      </w:r>
    </w:p>
    <w:p w14:paraId="3DBAEB5E" w14:textId="46E43955" w:rsidR="00E17A31" w:rsidRDefault="00E17A31" w:rsidP="00E17A31">
      <w:pPr>
        <w:pStyle w:val="3-Texto"/>
      </w:pPr>
    </w:p>
    <w:p w14:paraId="2B0C5AF7" w14:textId="65CF0A44" w:rsidR="00E17A31" w:rsidRDefault="00E17A31" w:rsidP="00E17A31">
      <w:pPr>
        <w:pStyle w:val="2Apartados"/>
        <w:numPr>
          <w:ilvl w:val="0"/>
          <w:numId w:val="1"/>
        </w:numPr>
        <w:rPr>
          <w:b w:val="0"/>
          <w:bCs w:val="0"/>
        </w:rPr>
      </w:pPr>
      <w:r>
        <w:t xml:space="preserve">Palabras </w:t>
      </w:r>
      <w:r w:rsidRPr="00E17A31">
        <w:t xml:space="preserve">clave </w:t>
      </w:r>
      <w:r w:rsidRPr="00E17A31">
        <w:rPr>
          <w:b w:val="0"/>
          <w:bCs w:val="0"/>
        </w:rPr>
        <w:t>(Max.6)</w:t>
      </w:r>
    </w:p>
    <w:p w14:paraId="52C9AD37" w14:textId="77777777" w:rsidR="00EC6360" w:rsidRPr="00EC6360" w:rsidRDefault="00EC6360" w:rsidP="00EC6360">
      <w:pPr>
        <w:pStyle w:val="3-Texto"/>
      </w:pPr>
    </w:p>
    <w:p w14:paraId="250CC39C" w14:textId="519040B0" w:rsidR="00E17A31" w:rsidRDefault="002B707F" w:rsidP="002B707F">
      <w:pPr>
        <w:pStyle w:val="2Apartados"/>
        <w:numPr>
          <w:ilvl w:val="0"/>
          <w:numId w:val="1"/>
        </w:numPr>
        <w:rPr>
          <w:b w:val="0"/>
          <w:bCs w:val="0"/>
        </w:rPr>
      </w:pPr>
      <w:r>
        <w:t xml:space="preserve">Fase de la investigación </w:t>
      </w:r>
      <w:r>
        <w:rPr>
          <w:b w:val="0"/>
          <w:bCs w:val="0"/>
        </w:rPr>
        <w:t>(</w:t>
      </w:r>
      <w:r w:rsidR="00E20017">
        <w:rPr>
          <w:b w:val="0"/>
          <w:bCs w:val="0"/>
        </w:rPr>
        <w:t>Subrayar la que proceda)</w:t>
      </w:r>
    </w:p>
    <w:p w14:paraId="260E86E4" w14:textId="11642587" w:rsidR="00E20017" w:rsidRDefault="00E20017" w:rsidP="006408F3">
      <w:pPr>
        <w:pStyle w:val="3-Texto"/>
        <w:numPr>
          <w:ilvl w:val="0"/>
          <w:numId w:val="10"/>
        </w:numPr>
      </w:pPr>
      <w:r>
        <w:t>Fase inicial: (Diseño de la investigación, recogida de datos, lectura de bibliografía, etc.)</w:t>
      </w:r>
    </w:p>
    <w:p w14:paraId="59953100" w14:textId="5786BF68" w:rsidR="00E20017" w:rsidRDefault="00E20017" w:rsidP="006408F3">
      <w:pPr>
        <w:pStyle w:val="3-Texto"/>
        <w:numPr>
          <w:ilvl w:val="0"/>
          <w:numId w:val="10"/>
        </w:numPr>
      </w:pPr>
      <w:r>
        <w:t>Fase intermedia: (Primeros resultados, etc.)</w:t>
      </w:r>
    </w:p>
    <w:p w14:paraId="5FB69DC2" w14:textId="499D9BB1" w:rsidR="00EC6360" w:rsidRPr="00E20017" w:rsidRDefault="00EC6360" w:rsidP="006408F3">
      <w:pPr>
        <w:pStyle w:val="3-Texto"/>
        <w:numPr>
          <w:ilvl w:val="0"/>
          <w:numId w:val="10"/>
        </w:numPr>
      </w:pPr>
      <w:r>
        <w:t>Fase final (En proceso avanzado de redacción, a punto de depositar, etc.)</w:t>
      </w:r>
    </w:p>
    <w:p w14:paraId="51848583" w14:textId="3CF906C9" w:rsidR="00E17A31" w:rsidRPr="00EC6360" w:rsidRDefault="00B14C9D" w:rsidP="00EC6360">
      <w:pPr>
        <w:pStyle w:val="2Apartados"/>
        <w:numPr>
          <w:ilvl w:val="0"/>
          <w:numId w:val="1"/>
        </w:numPr>
        <w:rPr>
          <w:b w:val="0"/>
          <w:bCs w:val="0"/>
        </w:rPr>
      </w:pPr>
      <w:r>
        <w:t>Resumen</w:t>
      </w:r>
      <w:r w:rsidR="00EC6360">
        <w:t xml:space="preserve"> (</w:t>
      </w:r>
      <w:r w:rsidR="00EC6360" w:rsidRPr="00EC6360">
        <w:rPr>
          <w:b w:val="0"/>
          <w:bCs w:val="0"/>
        </w:rPr>
        <w:t>máx. 200 palabras)</w:t>
      </w:r>
    </w:p>
    <w:p w14:paraId="5B0A6264" w14:textId="56EB8492" w:rsidR="00E17A31" w:rsidRDefault="00E17A31" w:rsidP="00EC6360">
      <w:pPr>
        <w:pStyle w:val="3-Texto"/>
      </w:pPr>
    </w:p>
    <w:p w14:paraId="2449B9BF" w14:textId="73AD2C3E" w:rsidR="00EC6360" w:rsidRDefault="00FE704A" w:rsidP="00EC6360">
      <w:pPr>
        <w:pStyle w:val="2Apartados"/>
        <w:numPr>
          <w:ilvl w:val="0"/>
          <w:numId w:val="1"/>
        </w:numPr>
        <w:rPr>
          <w:b w:val="0"/>
          <w:bCs w:val="0"/>
        </w:rPr>
      </w:pPr>
      <w:r>
        <w:t xml:space="preserve">Metodología </w:t>
      </w:r>
      <w:r w:rsidRPr="00FE704A">
        <w:rPr>
          <w:b w:val="0"/>
          <w:bCs w:val="0"/>
        </w:rPr>
        <w:t>(máx</w:t>
      </w:r>
      <w:r w:rsidR="00ED30B3">
        <w:rPr>
          <w:b w:val="0"/>
          <w:bCs w:val="0"/>
        </w:rPr>
        <w:t>.</w:t>
      </w:r>
      <w:r w:rsidRPr="00FE704A">
        <w:rPr>
          <w:b w:val="0"/>
          <w:bCs w:val="0"/>
        </w:rPr>
        <w:t xml:space="preserve"> 1</w:t>
      </w:r>
      <w:r w:rsidR="00ED30B3">
        <w:rPr>
          <w:b w:val="0"/>
          <w:bCs w:val="0"/>
        </w:rPr>
        <w:t>0</w:t>
      </w:r>
      <w:r w:rsidRPr="00FE704A">
        <w:rPr>
          <w:b w:val="0"/>
          <w:bCs w:val="0"/>
        </w:rPr>
        <w:t>0 palabras)</w:t>
      </w:r>
    </w:p>
    <w:p w14:paraId="01245F1A" w14:textId="6D0D70F5" w:rsidR="00FE704A" w:rsidRDefault="00FE704A" w:rsidP="00FE704A">
      <w:pPr>
        <w:pStyle w:val="3-Texto"/>
      </w:pPr>
      <w:r>
        <w:t>Indicar los métodos y/o técnicas empleadas en la investigación, fuentes de datos empleadas, etc.</w:t>
      </w:r>
    </w:p>
    <w:p w14:paraId="37B3676F" w14:textId="7893CDAF" w:rsidR="00FE704A" w:rsidRDefault="00FE704A" w:rsidP="00FE704A">
      <w:pPr>
        <w:pStyle w:val="3-Texto"/>
      </w:pPr>
    </w:p>
    <w:p w14:paraId="5946B3E6" w14:textId="5038389C" w:rsidR="00FE704A" w:rsidRDefault="00ED30B3" w:rsidP="00FE704A">
      <w:pPr>
        <w:pStyle w:val="2Apartados"/>
        <w:numPr>
          <w:ilvl w:val="0"/>
          <w:numId w:val="1"/>
        </w:numPr>
        <w:rPr>
          <w:b w:val="0"/>
          <w:bCs w:val="0"/>
        </w:rPr>
      </w:pPr>
      <w:r>
        <w:t xml:space="preserve">Objetivos de la investigación </w:t>
      </w:r>
      <w:r w:rsidRPr="00ED30B3">
        <w:rPr>
          <w:b w:val="0"/>
          <w:bCs w:val="0"/>
        </w:rPr>
        <w:t>(</w:t>
      </w:r>
      <w:proofErr w:type="spellStart"/>
      <w:r w:rsidRPr="00ED30B3">
        <w:rPr>
          <w:b w:val="0"/>
          <w:bCs w:val="0"/>
        </w:rPr>
        <w:t>max</w:t>
      </w:r>
      <w:proofErr w:type="spellEnd"/>
      <w:r w:rsidRPr="00ED30B3">
        <w:rPr>
          <w:b w:val="0"/>
          <w:bCs w:val="0"/>
        </w:rPr>
        <w:t>. 200 palabras)</w:t>
      </w:r>
    </w:p>
    <w:p w14:paraId="17E0931D" w14:textId="77841918" w:rsidR="00ED30B3" w:rsidRDefault="00ED30B3" w:rsidP="00ED30B3">
      <w:pPr>
        <w:pStyle w:val="3-Texto"/>
        <w:numPr>
          <w:ilvl w:val="0"/>
          <w:numId w:val="4"/>
        </w:numPr>
      </w:pPr>
      <w:r>
        <w:t>Se recomienda presentar los principales objetivos de la investigación de forma esquemática.</w:t>
      </w:r>
    </w:p>
    <w:p w14:paraId="21C3A7C7" w14:textId="17073ADA" w:rsidR="00ED30B3" w:rsidRDefault="00ED30B3" w:rsidP="00ED30B3">
      <w:pPr>
        <w:pStyle w:val="3-Texto"/>
        <w:numPr>
          <w:ilvl w:val="0"/>
          <w:numId w:val="4"/>
        </w:numPr>
      </w:pPr>
      <w:r>
        <w:t>Los objetivos deben ser claros y concisos.</w:t>
      </w:r>
    </w:p>
    <w:p w14:paraId="0B697F36" w14:textId="2D3862E5" w:rsidR="00ED30B3" w:rsidRDefault="00ED30B3" w:rsidP="00ED30B3">
      <w:pPr>
        <w:pStyle w:val="3-Texto"/>
        <w:numPr>
          <w:ilvl w:val="0"/>
          <w:numId w:val="4"/>
        </w:numPr>
      </w:pPr>
      <w:r>
        <w:t xml:space="preserve">Podéis dividir los objetivos entre principales y </w:t>
      </w:r>
      <w:r w:rsidR="00C2097F">
        <w:t>secundarios, o entre generales y específicos.</w:t>
      </w:r>
    </w:p>
    <w:p w14:paraId="6736A961" w14:textId="370CE54D" w:rsidR="00C641B0" w:rsidRDefault="00C641B0" w:rsidP="00C641B0">
      <w:pPr>
        <w:pStyle w:val="3-Texto"/>
        <w:ind w:left="720"/>
      </w:pPr>
    </w:p>
    <w:p w14:paraId="04C58681" w14:textId="28C5B9F0" w:rsidR="00C641B0" w:rsidRDefault="00C641B0" w:rsidP="00C641B0">
      <w:pPr>
        <w:pStyle w:val="3-Texto"/>
        <w:ind w:left="720"/>
      </w:pPr>
    </w:p>
    <w:p w14:paraId="447AF312" w14:textId="3BCBCCEF" w:rsidR="00C641B0" w:rsidRDefault="00C641B0" w:rsidP="00C641B0">
      <w:pPr>
        <w:pStyle w:val="3-Texto"/>
        <w:ind w:left="720"/>
      </w:pPr>
    </w:p>
    <w:p w14:paraId="1481CD09" w14:textId="77777777" w:rsidR="00C641B0" w:rsidRDefault="00C641B0" w:rsidP="00C641B0">
      <w:pPr>
        <w:pStyle w:val="3-Texto"/>
        <w:ind w:left="720"/>
      </w:pPr>
    </w:p>
    <w:p w14:paraId="2917BFB8" w14:textId="51A15373" w:rsidR="00C2097F" w:rsidRDefault="008C4D82" w:rsidP="00C2097F">
      <w:pPr>
        <w:pStyle w:val="2Apartados"/>
        <w:numPr>
          <w:ilvl w:val="0"/>
          <w:numId w:val="1"/>
        </w:numPr>
      </w:pPr>
      <w:r>
        <w:lastRenderedPageBreak/>
        <w:t>Tipo de Tesis: Monográfica o por artículos.</w:t>
      </w:r>
    </w:p>
    <w:p w14:paraId="350B4DC7" w14:textId="77777777" w:rsidR="008C4D82" w:rsidRPr="008C4D82" w:rsidRDefault="008C4D82" w:rsidP="008C4D82">
      <w:pPr>
        <w:pStyle w:val="3-Texto"/>
      </w:pPr>
    </w:p>
    <w:p w14:paraId="50213C1E" w14:textId="221890E8" w:rsidR="008C4D82" w:rsidRDefault="008C4D82" w:rsidP="008C4D82">
      <w:pPr>
        <w:pStyle w:val="2Apartados"/>
        <w:numPr>
          <w:ilvl w:val="0"/>
          <w:numId w:val="1"/>
        </w:numPr>
      </w:pPr>
      <w:r>
        <w:t xml:space="preserve">Estructura de la </w:t>
      </w:r>
      <w:r w:rsidR="00382B9A">
        <w:t>T</w:t>
      </w:r>
      <w:r>
        <w:t>esis</w:t>
      </w:r>
      <w:r w:rsidR="00382B9A">
        <w:t xml:space="preserve"> Doctoral</w:t>
      </w:r>
      <w:r w:rsidR="00CC2DE3">
        <w:t xml:space="preserve"> </w:t>
      </w:r>
      <w:r w:rsidR="00CC2DE3" w:rsidRPr="00CC2DE3">
        <w:rPr>
          <w:b w:val="0"/>
          <w:bCs w:val="0"/>
        </w:rPr>
        <w:t>(</w:t>
      </w:r>
      <w:proofErr w:type="spellStart"/>
      <w:r w:rsidR="00CC2DE3" w:rsidRPr="00CC2DE3">
        <w:rPr>
          <w:b w:val="0"/>
          <w:bCs w:val="0"/>
        </w:rPr>
        <w:t>max</w:t>
      </w:r>
      <w:proofErr w:type="spellEnd"/>
      <w:r w:rsidR="00CC2DE3" w:rsidRPr="00CC2DE3">
        <w:rPr>
          <w:b w:val="0"/>
          <w:bCs w:val="0"/>
        </w:rPr>
        <w:t>. 150 palabras)</w:t>
      </w:r>
    </w:p>
    <w:p w14:paraId="23132478" w14:textId="4ED27EFB" w:rsidR="00A11F20" w:rsidRDefault="008C4D82" w:rsidP="008C4D82">
      <w:pPr>
        <w:pStyle w:val="3-Texto"/>
      </w:pPr>
      <w:r>
        <w:t>En este apartado debéis desglosar los apartados principales en los que se divide la tesis</w:t>
      </w:r>
      <w:r w:rsidR="000B2AF3">
        <w:t>. No es necesario indicar</w:t>
      </w:r>
      <w:r>
        <w:t xml:space="preserve"> los apartados formales</w:t>
      </w:r>
      <w:r w:rsidR="000B2AF3">
        <w:t xml:space="preserve"> (I</w:t>
      </w:r>
      <w:r>
        <w:t xml:space="preserve">ntroducción, Metodología, Resultados, Bibliografía, </w:t>
      </w:r>
      <w:proofErr w:type="spellStart"/>
      <w:r>
        <w:t>etc</w:t>
      </w:r>
      <w:proofErr w:type="spellEnd"/>
      <w:r>
        <w:t>)</w:t>
      </w:r>
      <w:r w:rsidR="000B2AF3">
        <w:t xml:space="preserve">, lo que se pretende es poder conocer la temática de vuestra tesis y como se organiza. </w:t>
      </w:r>
      <w:r>
        <w:t>Se recomienda presentarlo</w:t>
      </w:r>
      <w:r w:rsidR="00CC2DE3">
        <w:t xml:space="preserve"> esquemáticamente</w:t>
      </w:r>
      <w:r>
        <w:t>.</w:t>
      </w:r>
      <w:r w:rsidR="00CC2DE3">
        <w:t xml:space="preserve"> </w:t>
      </w:r>
    </w:p>
    <w:p w14:paraId="19B0B0E4" w14:textId="2A7ED44D" w:rsidR="008C4D82" w:rsidRDefault="008C4D82" w:rsidP="008C4D82">
      <w:pPr>
        <w:pStyle w:val="3-Texto"/>
      </w:pPr>
    </w:p>
    <w:p w14:paraId="69123C83" w14:textId="4C5352D4" w:rsidR="000B2AF3" w:rsidRDefault="008C4D82" w:rsidP="008C4D82">
      <w:pPr>
        <w:pStyle w:val="3-Texto"/>
        <w:rPr>
          <w:i/>
          <w:iCs/>
        </w:rPr>
      </w:pPr>
      <w:r w:rsidRPr="00CC2DE3">
        <w:rPr>
          <w:i/>
          <w:iCs/>
        </w:rPr>
        <w:t xml:space="preserve">Ejemplo: </w:t>
      </w:r>
      <w:r w:rsidR="00CC2DE3" w:rsidRPr="00CC2DE3">
        <w:rPr>
          <w:i/>
          <w:iCs/>
        </w:rPr>
        <w:t>“Los fenómenos extremos en la costa gallega”</w:t>
      </w:r>
    </w:p>
    <w:p w14:paraId="339D7153" w14:textId="77777777" w:rsidR="00CC2DE3" w:rsidRPr="00CC2DE3" w:rsidRDefault="00CC2DE3" w:rsidP="008C4D82">
      <w:pPr>
        <w:pStyle w:val="3-Texto"/>
        <w:rPr>
          <w:i/>
          <w:iCs/>
        </w:rPr>
      </w:pPr>
    </w:p>
    <w:p w14:paraId="5EA34DA9" w14:textId="596F03F3" w:rsidR="008C4D82" w:rsidRPr="00CC2DE3" w:rsidRDefault="000B2AF3" w:rsidP="000B2AF3">
      <w:pPr>
        <w:pStyle w:val="3-Texto"/>
        <w:numPr>
          <w:ilvl w:val="0"/>
          <w:numId w:val="8"/>
        </w:numPr>
        <w:rPr>
          <w:i/>
          <w:iCs/>
        </w:rPr>
      </w:pPr>
      <w:r w:rsidRPr="00CC2DE3">
        <w:rPr>
          <w:i/>
          <w:iCs/>
        </w:rPr>
        <w:t>Introducción: Cambio climático en el contexto peninsular, c</w:t>
      </w:r>
      <w:r w:rsidR="008C4D82" w:rsidRPr="00CC2DE3">
        <w:rPr>
          <w:i/>
          <w:iCs/>
        </w:rPr>
        <w:t>lima de Galicia</w:t>
      </w:r>
      <w:r w:rsidRPr="00CC2DE3">
        <w:rPr>
          <w:i/>
          <w:iCs/>
        </w:rPr>
        <w:t xml:space="preserve"> e introducción a los fenómenos extremos.</w:t>
      </w:r>
    </w:p>
    <w:p w14:paraId="37C5C1FD" w14:textId="5AA0225E" w:rsidR="008C4D82" w:rsidRPr="00CC2DE3" w:rsidRDefault="000B2AF3" w:rsidP="008C4D82">
      <w:pPr>
        <w:pStyle w:val="3-Texto"/>
        <w:numPr>
          <w:ilvl w:val="0"/>
          <w:numId w:val="7"/>
        </w:numPr>
        <w:rPr>
          <w:i/>
          <w:iCs/>
        </w:rPr>
      </w:pPr>
      <w:r w:rsidRPr="00CC2DE3">
        <w:rPr>
          <w:i/>
          <w:iCs/>
        </w:rPr>
        <w:t>Análisis de los fenómenos extremos en la costa gallega</w:t>
      </w:r>
      <w:r w:rsidR="00CC2DE3" w:rsidRPr="00CC2DE3">
        <w:rPr>
          <w:i/>
          <w:iCs/>
        </w:rPr>
        <w:t xml:space="preserve"> (1950-2020).</w:t>
      </w:r>
    </w:p>
    <w:p w14:paraId="6472B24A" w14:textId="2F68981B" w:rsidR="000B2AF3" w:rsidRPr="00CC2DE3" w:rsidRDefault="000B2AF3" w:rsidP="008C4D82">
      <w:pPr>
        <w:pStyle w:val="3-Texto"/>
        <w:numPr>
          <w:ilvl w:val="0"/>
          <w:numId w:val="7"/>
        </w:numPr>
        <w:rPr>
          <w:i/>
          <w:iCs/>
        </w:rPr>
      </w:pPr>
      <w:r w:rsidRPr="00CC2DE3">
        <w:rPr>
          <w:i/>
          <w:iCs/>
        </w:rPr>
        <w:t>La relación entre cambio climático y los fenómenos extremos</w:t>
      </w:r>
      <w:r w:rsidR="00CC2DE3" w:rsidRPr="00CC2DE3">
        <w:rPr>
          <w:i/>
          <w:iCs/>
        </w:rPr>
        <w:t>.</w:t>
      </w:r>
    </w:p>
    <w:p w14:paraId="60729AB4" w14:textId="0AD5B9DC" w:rsidR="000B2AF3" w:rsidRPr="00CC2DE3" w:rsidRDefault="000B2AF3" w:rsidP="008C4D82">
      <w:pPr>
        <w:pStyle w:val="3-Texto"/>
        <w:numPr>
          <w:ilvl w:val="0"/>
          <w:numId w:val="7"/>
        </w:numPr>
        <w:rPr>
          <w:i/>
          <w:iCs/>
        </w:rPr>
      </w:pPr>
      <w:r w:rsidRPr="00CC2DE3">
        <w:rPr>
          <w:i/>
          <w:iCs/>
        </w:rPr>
        <w:t xml:space="preserve">Medidas </w:t>
      </w:r>
      <w:r w:rsidR="00CC2DE3" w:rsidRPr="00CC2DE3">
        <w:rPr>
          <w:i/>
          <w:iCs/>
        </w:rPr>
        <w:t>de alerta a la población.</w:t>
      </w:r>
    </w:p>
    <w:p w14:paraId="6FDCE3F9" w14:textId="7C5E4AF5" w:rsidR="008C4D82" w:rsidRDefault="008C4D82" w:rsidP="008C4D82">
      <w:pPr>
        <w:pStyle w:val="3-Texto"/>
        <w:rPr>
          <w:b/>
          <w:bCs/>
          <w:sz w:val="16"/>
          <w:szCs w:val="16"/>
        </w:rPr>
      </w:pPr>
    </w:p>
    <w:p w14:paraId="486E9FCD" w14:textId="32D725E3" w:rsidR="00CC2DE3" w:rsidRPr="00CC2DE3" w:rsidRDefault="00CC2DE3" w:rsidP="00CC2DE3">
      <w:pPr>
        <w:pStyle w:val="3-Texto"/>
      </w:pPr>
      <w:r>
        <w:t xml:space="preserve">Se puede indicar el estado de cada uno de los apartados (si está terminado, muy avanzado, en recogida de datos, sin definir, etc.) </w:t>
      </w:r>
    </w:p>
    <w:p w14:paraId="62A7EB0A" w14:textId="77777777" w:rsidR="00A11F20" w:rsidRPr="00E17A31" w:rsidRDefault="00A11F20" w:rsidP="00A11F20">
      <w:pPr>
        <w:autoSpaceDE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EF0CB94" w14:textId="0452EB40" w:rsidR="00A11F20" w:rsidRDefault="00CC2DE3" w:rsidP="00CC2DE3">
      <w:pPr>
        <w:pStyle w:val="2Apartados"/>
        <w:numPr>
          <w:ilvl w:val="0"/>
          <w:numId w:val="1"/>
        </w:numPr>
      </w:pPr>
      <w:r>
        <w:t>Producción científica</w:t>
      </w:r>
    </w:p>
    <w:p w14:paraId="7C17B749" w14:textId="1973EE28" w:rsidR="00CC2DE3" w:rsidRDefault="00CC2DE3" w:rsidP="006408F3">
      <w:pPr>
        <w:pStyle w:val="3-Texto"/>
      </w:pPr>
      <w:r>
        <w:t xml:space="preserve">Artículos y comunicaciones publicadas en el marco de la </w:t>
      </w:r>
      <w:r w:rsidR="00382B9A">
        <w:t xml:space="preserve">investigación (solo aquellas directamente relacionadas con vuestra Tesis). </w:t>
      </w:r>
    </w:p>
    <w:p w14:paraId="2D41F868" w14:textId="180CDEA3" w:rsidR="00382B9A" w:rsidRDefault="00382B9A" w:rsidP="00382B9A">
      <w:pPr>
        <w:pStyle w:val="2Apartados"/>
        <w:numPr>
          <w:ilvl w:val="0"/>
          <w:numId w:val="1"/>
        </w:numPr>
      </w:pPr>
      <w:r>
        <w:t xml:space="preserve">Financiación de la Tesis Doctoral </w:t>
      </w:r>
    </w:p>
    <w:p w14:paraId="40C5DD22" w14:textId="3A9D50A9" w:rsidR="00382B9A" w:rsidRDefault="00382B9A" w:rsidP="006408F3">
      <w:pPr>
        <w:pStyle w:val="3-Texto"/>
      </w:pPr>
      <w:r>
        <w:t>Tipo de Contrato Predoctoral y duración, Vinculada a un Proyecto (Indicar el proyecto y el IP), sin financiación, etc.</w:t>
      </w:r>
    </w:p>
    <w:p w14:paraId="74199656" w14:textId="4C753858" w:rsidR="00382B9A" w:rsidRDefault="00382B9A" w:rsidP="00382B9A">
      <w:pPr>
        <w:pStyle w:val="2Apartados"/>
        <w:numPr>
          <w:ilvl w:val="0"/>
          <w:numId w:val="1"/>
        </w:numPr>
      </w:pPr>
      <w:r>
        <w:t>Estancias de investigación</w:t>
      </w:r>
      <w:r w:rsidR="006408F3">
        <w:t xml:space="preserve"> (</w:t>
      </w:r>
      <w:proofErr w:type="spellStart"/>
      <w:r w:rsidR="006408F3">
        <w:t>max</w:t>
      </w:r>
      <w:proofErr w:type="spellEnd"/>
      <w:r w:rsidR="006408F3">
        <w:t>. 150 palabras)</w:t>
      </w:r>
    </w:p>
    <w:p w14:paraId="14476191" w14:textId="1485AAE9" w:rsidR="00382B9A" w:rsidRDefault="00382B9A" w:rsidP="006408F3">
      <w:pPr>
        <w:pStyle w:val="3-Texto"/>
      </w:pPr>
      <w:r>
        <w:t>Estancia de investigación realizadas o previstas (Lugar, fechas, objetivo principal</w:t>
      </w:r>
      <w:r w:rsidR="006408F3">
        <w:t>, etc.)</w:t>
      </w:r>
    </w:p>
    <w:p w14:paraId="77062959" w14:textId="426D2462" w:rsidR="006408F3" w:rsidRDefault="006408F3" w:rsidP="006408F3">
      <w:pPr>
        <w:pStyle w:val="3-Texto"/>
      </w:pPr>
    </w:p>
    <w:p w14:paraId="7019908D" w14:textId="3F1B4381" w:rsidR="006408F3" w:rsidRDefault="006408F3" w:rsidP="006408F3">
      <w:pPr>
        <w:pStyle w:val="2Apartados"/>
        <w:numPr>
          <w:ilvl w:val="0"/>
          <w:numId w:val="1"/>
        </w:numPr>
      </w:pPr>
      <w:r>
        <w:t xml:space="preserve">Información adicional </w:t>
      </w:r>
      <w:r w:rsidRPr="006408F3">
        <w:rPr>
          <w:b w:val="0"/>
          <w:bCs w:val="0"/>
        </w:rPr>
        <w:t>(en caso de ser necesario)</w:t>
      </w:r>
    </w:p>
    <w:p w14:paraId="170BFCAE" w14:textId="0FB24AA7" w:rsidR="006408F3" w:rsidRPr="006408F3" w:rsidRDefault="006408F3" w:rsidP="006408F3">
      <w:pPr>
        <w:pStyle w:val="3-Texto"/>
      </w:pPr>
    </w:p>
    <w:p w14:paraId="60407CE9" w14:textId="539C8FBB" w:rsidR="00382B9A" w:rsidRPr="00382B9A" w:rsidRDefault="00382B9A" w:rsidP="00382B9A">
      <w:pPr>
        <w:pStyle w:val="Textoindependiente"/>
      </w:pPr>
    </w:p>
    <w:p w14:paraId="42CD1E0A" w14:textId="77777777" w:rsidR="00A11F20" w:rsidRPr="00A11F20" w:rsidRDefault="00A11F20" w:rsidP="00F675E6">
      <w:pPr>
        <w:autoSpaceDE w:val="0"/>
        <w:spacing w:after="0" w:line="240" w:lineRule="auto"/>
        <w:jc w:val="center"/>
        <w:rPr>
          <w:rFonts w:ascii="Arial" w:hAnsi="Arial" w:cs="Arial"/>
          <w:bCs/>
          <w:iCs/>
          <w:sz w:val="20"/>
          <w:szCs w:val="20"/>
        </w:rPr>
      </w:pPr>
    </w:p>
    <w:sectPr w:rsidR="00A11F20" w:rsidRPr="00A11F20" w:rsidSect="008C4D82">
      <w:headerReference w:type="even" r:id="rId8"/>
      <w:headerReference w:type="default" r:id="rId9"/>
      <w:footerReference w:type="default" r:id="rId10"/>
      <w:pgSz w:w="11906" w:h="16838"/>
      <w:pgMar w:top="1985" w:right="1134" w:bottom="1418" w:left="1134" w:header="17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82110" w14:textId="77777777" w:rsidR="00964922" w:rsidRDefault="00964922" w:rsidP="00E37E57">
      <w:pPr>
        <w:spacing w:after="0" w:line="240" w:lineRule="auto"/>
      </w:pPr>
      <w:r>
        <w:separator/>
      </w:r>
    </w:p>
  </w:endnote>
  <w:endnote w:type="continuationSeparator" w:id="0">
    <w:p w14:paraId="0F211432" w14:textId="77777777" w:rsidR="00964922" w:rsidRDefault="00964922" w:rsidP="00E3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TimesNewRomanPS-BoldItalicMT;Ca">
    <w:altName w:val="Times New Roman"/>
    <w:panose1 w:val="00000000000000000000"/>
    <w:charset w:val="00"/>
    <w:family w:val="roman"/>
    <w:notTrueType/>
    <w:pitch w:val="default"/>
  </w:font>
  <w:font w:name="TimesNewRomanPS-BoldMT;Cambri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9680492"/>
      <w:docPartObj>
        <w:docPartGallery w:val="Page Numbers (Bottom of Page)"/>
        <w:docPartUnique/>
      </w:docPartObj>
    </w:sdtPr>
    <w:sdtEndPr/>
    <w:sdtContent>
      <w:p w14:paraId="7AE7925A" w14:textId="431D61FB" w:rsidR="006408F3" w:rsidRDefault="006408F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013BE3" w14:textId="77777777" w:rsidR="006408F3" w:rsidRDefault="006408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07080" w14:textId="77777777" w:rsidR="00964922" w:rsidRDefault="00964922" w:rsidP="00E37E57">
      <w:pPr>
        <w:spacing w:after="0" w:line="240" w:lineRule="auto"/>
      </w:pPr>
      <w:r>
        <w:separator/>
      </w:r>
    </w:p>
  </w:footnote>
  <w:footnote w:type="continuationSeparator" w:id="0">
    <w:p w14:paraId="12C17C64" w14:textId="77777777" w:rsidR="00964922" w:rsidRDefault="00964922" w:rsidP="00E37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68C72" w14:textId="77777777" w:rsidR="006F3444" w:rsidRDefault="002F03A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D1193" wp14:editId="3A281583">
              <wp:simplePos x="0" y="0"/>
              <wp:positionH relativeFrom="column">
                <wp:posOffset>826770</wp:posOffset>
              </wp:positionH>
              <wp:positionV relativeFrom="paragraph">
                <wp:posOffset>97790</wp:posOffset>
              </wp:positionV>
              <wp:extent cx="3124200" cy="800100"/>
              <wp:effectExtent l="3810" t="0" r="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67A17" w14:textId="77777777" w:rsidR="006F3444" w:rsidRPr="006F3444" w:rsidRDefault="006F3444" w:rsidP="006F3444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6F344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XII Congreso de la Asociación Española de Climatología</w:t>
                          </w:r>
                          <w:r w:rsidRPr="006F344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7569607" w14:textId="77777777" w:rsidR="006F3444" w:rsidRPr="006F3444" w:rsidRDefault="006F3444" w:rsidP="006F3444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6F3444">
                            <w:rPr>
                              <w:sz w:val="16"/>
                              <w:szCs w:val="16"/>
                            </w:rPr>
                            <w:t>Retos del Cambio Climático: Impactos, mitigaciones y adaptación.</w:t>
                          </w:r>
                        </w:p>
                        <w:p w14:paraId="0FC663F0" w14:textId="77777777" w:rsidR="006F3444" w:rsidRPr="006F3444" w:rsidRDefault="006F3444" w:rsidP="006F3444">
                          <w:pPr>
                            <w:spacing w:after="0"/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6F3444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 xml:space="preserve">Santiago de Compostela, 14-16 </w:t>
                          </w:r>
                          <w:proofErr w:type="gramStart"/>
                          <w:r w:rsidRPr="006F3444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Octubre</w:t>
                          </w:r>
                          <w:proofErr w:type="gramEnd"/>
                          <w:r w:rsidRPr="006F3444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 xml:space="preserve"> de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D11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5.1pt;margin-top:7.7pt;width:24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" stroked="f">
              <v:textbox>
                <w:txbxContent>
                  <w:p w14:paraId="56167A17" w14:textId="77777777" w:rsidR="006F3444" w:rsidRPr="006F3444" w:rsidRDefault="006F3444" w:rsidP="006F3444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6F3444">
                      <w:rPr>
                        <w:b/>
                        <w:bCs/>
                        <w:sz w:val="16"/>
                        <w:szCs w:val="16"/>
                      </w:rPr>
                      <w:t>XII Congreso de la Asociación Española de Climatología</w:t>
                    </w:r>
                    <w:r w:rsidRPr="006F3444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14:paraId="37569607" w14:textId="77777777" w:rsidR="006F3444" w:rsidRPr="006F3444" w:rsidRDefault="006F3444" w:rsidP="006F3444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6F3444">
                      <w:rPr>
                        <w:sz w:val="16"/>
                        <w:szCs w:val="16"/>
                      </w:rPr>
                      <w:t>Retos del Cambio Climático: Impactos, mitigaciones y adaptación.</w:t>
                    </w:r>
                  </w:p>
                  <w:p w14:paraId="0FC663F0" w14:textId="77777777" w:rsidR="006F3444" w:rsidRPr="006F3444" w:rsidRDefault="006F3444" w:rsidP="006F3444">
                    <w:pPr>
                      <w:spacing w:after="0"/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6F3444">
                      <w:rPr>
                        <w:i/>
                        <w:iCs/>
                        <w:sz w:val="16"/>
                        <w:szCs w:val="16"/>
                      </w:rPr>
                      <w:t xml:space="preserve">Santiago de Compostela, 14-16 </w:t>
                    </w:r>
                    <w:proofErr w:type="gramStart"/>
                    <w:r w:rsidRPr="006F3444">
                      <w:rPr>
                        <w:i/>
                        <w:iCs/>
                        <w:sz w:val="16"/>
                        <w:szCs w:val="16"/>
                      </w:rPr>
                      <w:t>Octubre</w:t>
                    </w:r>
                    <w:proofErr w:type="gramEnd"/>
                    <w:r w:rsidRPr="006F3444">
                      <w:rPr>
                        <w:i/>
                        <w:iCs/>
                        <w:sz w:val="16"/>
                        <w:szCs w:val="16"/>
                      </w:rPr>
                      <w:t xml:space="preserve"> de 2020</w:t>
                    </w:r>
                  </w:p>
                </w:txbxContent>
              </v:textbox>
            </v:shape>
          </w:pict>
        </mc:Fallback>
      </mc:AlternateContent>
    </w:r>
    <w:r w:rsidR="006F3444">
      <w:rPr>
        <w:noProof/>
      </w:rPr>
      <w:drawing>
        <wp:anchor distT="0" distB="0" distL="114300" distR="114300" simplePos="0" relativeHeight="251660800" behindDoc="1" locked="0" layoutInCell="1" allowOverlap="1" wp14:anchorId="2ECE05A7" wp14:editId="30BBA0F3">
          <wp:simplePos x="0" y="0"/>
          <wp:positionH relativeFrom="margin">
            <wp:align>right</wp:align>
          </wp:positionH>
          <wp:positionV relativeFrom="paragraph">
            <wp:posOffset>-47625</wp:posOffset>
          </wp:positionV>
          <wp:extent cx="1760220" cy="908050"/>
          <wp:effectExtent l="0" t="0" r="0" b="0"/>
          <wp:wrapTight wrapText="bothSides">
            <wp:wrapPolygon edited="0">
              <wp:start x="16364" y="0"/>
              <wp:lineTo x="7013" y="2266"/>
              <wp:lineTo x="2104" y="4985"/>
              <wp:lineTo x="1169" y="20845"/>
              <wp:lineTo x="19870" y="20845"/>
              <wp:lineTo x="19636" y="15407"/>
              <wp:lineTo x="20571" y="12235"/>
              <wp:lineTo x="18701" y="4078"/>
              <wp:lineTo x="17299" y="0"/>
              <wp:lineTo x="16364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079"/>
                  <a:stretch/>
                </pic:blipFill>
                <pic:spPr bwMode="auto">
                  <a:xfrm>
                    <a:off x="0" y="0"/>
                    <a:ext cx="1760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F3444">
      <w:rPr>
        <w:noProof/>
      </w:rPr>
      <w:drawing>
        <wp:inline distT="0" distB="0" distL="0" distR="0" wp14:anchorId="291A567B" wp14:editId="72747C1B">
          <wp:extent cx="829310" cy="859790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10AFC" w14:textId="77777777" w:rsidR="00E37E57" w:rsidRDefault="002F03A1" w:rsidP="00E37E57">
    <w:pPr>
      <w:pStyle w:val="Encabezado"/>
      <w:tabs>
        <w:tab w:val="left" w:pos="637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CA0653" wp14:editId="56619B5B">
              <wp:simplePos x="0" y="0"/>
              <wp:positionH relativeFrom="column">
                <wp:posOffset>880110</wp:posOffset>
              </wp:positionH>
              <wp:positionV relativeFrom="paragraph">
                <wp:posOffset>59690</wp:posOffset>
              </wp:positionV>
              <wp:extent cx="3101340" cy="800100"/>
              <wp:effectExtent l="0" t="0" r="3810" b="381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134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D3C79" w14:textId="77777777" w:rsidR="00F549D7" w:rsidRPr="007D4CA9" w:rsidRDefault="00E37E57" w:rsidP="00F549D7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7D4CA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XII Congreso de la Asociación Española de Climatología</w:t>
                          </w:r>
                          <w:r w:rsidRPr="007D4CA9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475E04C" w14:textId="42F56877" w:rsidR="00F549D7" w:rsidRDefault="00E37E57" w:rsidP="00F549D7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7D4CA9">
                            <w:rPr>
                              <w:sz w:val="16"/>
                              <w:szCs w:val="16"/>
                            </w:rPr>
                            <w:t>Retos del Cambio Climático: Impactos, mitigaciones y adaptación</w:t>
                          </w:r>
                          <w:r w:rsidR="00F549D7" w:rsidRPr="007D4CA9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BB582C2" w14:textId="77777777" w:rsidR="007D4CA9" w:rsidRPr="007D4CA9" w:rsidRDefault="007D4CA9" w:rsidP="00F549D7">
                          <w:pPr>
                            <w:spacing w:after="0"/>
                            <w:rPr>
                              <w:sz w:val="6"/>
                              <w:szCs w:val="6"/>
                            </w:rPr>
                          </w:pPr>
                        </w:p>
                        <w:p w14:paraId="1FD23843" w14:textId="5AC94F01" w:rsidR="007D4CA9" w:rsidRPr="007D4CA9" w:rsidRDefault="00C641B0" w:rsidP="00F549D7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Precongreso | Coloquio</w:t>
                          </w:r>
                          <w:r w:rsidR="007D4CA9" w:rsidRPr="007D4CA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de Doctorandos</w:t>
                          </w:r>
                        </w:p>
                        <w:p w14:paraId="192AA47F" w14:textId="72EAE0EA" w:rsidR="00F549D7" w:rsidRPr="007D4CA9" w:rsidRDefault="00F549D7" w:rsidP="00F549D7">
                          <w:pPr>
                            <w:spacing w:after="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D4CA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Santiago de Compostela, 1</w:t>
                          </w:r>
                          <w:r w:rsidR="007D4CA9" w:rsidRPr="007D4CA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3</w:t>
                          </w:r>
                          <w:r w:rsidRPr="007D4CA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7D4CA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Octubre</w:t>
                          </w:r>
                          <w:proofErr w:type="gramEnd"/>
                          <w:r w:rsidRPr="007D4CA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de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A06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9.3pt;margin-top:4.7pt;width:244.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" stroked="f">
              <v:textbox>
                <w:txbxContent>
                  <w:p w14:paraId="6A2D3C79" w14:textId="77777777" w:rsidR="00F549D7" w:rsidRPr="007D4CA9" w:rsidRDefault="00E37E57" w:rsidP="00F549D7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7D4CA9">
                      <w:rPr>
                        <w:b/>
                        <w:bCs/>
                        <w:sz w:val="18"/>
                        <w:szCs w:val="18"/>
                      </w:rPr>
                      <w:t>XII Congreso de la Asociación Española de Climatología</w:t>
                    </w:r>
                    <w:r w:rsidRPr="007D4CA9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6475E04C" w14:textId="42F56877" w:rsidR="00F549D7" w:rsidRDefault="00E37E57" w:rsidP="00F549D7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7D4CA9">
                      <w:rPr>
                        <w:sz w:val="16"/>
                        <w:szCs w:val="16"/>
                      </w:rPr>
                      <w:t>Retos del Cambio Climático: Impactos, mitigaciones y adaptación</w:t>
                    </w:r>
                    <w:r w:rsidR="00F549D7" w:rsidRPr="007D4CA9">
                      <w:rPr>
                        <w:sz w:val="16"/>
                        <w:szCs w:val="16"/>
                      </w:rPr>
                      <w:t>.</w:t>
                    </w:r>
                  </w:p>
                  <w:p w14:paraId="5BB582C2" w14:textId="77777777" w:rsidR="007D4CA9" w:rsidRPr="007D4CA9" w:rsidRDefault="007D4CA9" w:rsidP="00F549D7">
                    <w:pPr>
                      <w:spacing w:after="0"/>
                      <w:rPr>
                        <w:sz w:val="6"/>
                        <w:szCs w:val="6"/>
                      </w:rPr>
                    </w:pPr>
                  </w:p>
                  <w:p w14:paraId="1FD23843" w14:textId="5AC94F01" w:rsidR="007D4CA9" w:rsidRPr="007D4CA9" w:rsidRDefault="00C641B0" w:rsidP="00F549D7">
                    <w:pPr>
                      <w:spacing w:after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Precongreso | Coloquio</w:t>
                    </w:r>
                    <w:r w:rsidR="007D4CA9" w:rsidRPr="007D4CA9">
                      <w:rPr>
                        <w:b/>
                        <w:bCs/>
                        <w:sz w:val="18"/>
                        <w:szCs w:val="18"/>
                      </w:rPr>
                      <w:t xml:space="preserve"> de Doctorandos</w:t>
                    </w:r>
                  </w:p>
                  <w:p w14:paraId="192AA47F" w14:textId="72EAE0EA" w:rsidR="00F549D7" w:rsidRPr="007D4CA9" w:rsidRDefault="00F549D7" w:rsidP="00F549D7">
                    <w:pPr>
                      <w:spacing w:after="0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7D4CA9">
                      <w:rPr>
                        <w:i/>
                        <w:iCs/>
                        <w:sz w:val="18"/>
                        <w:szCs w:val="18"/>
                      </w:rPr>
                      <w:t>Santiago de Compostela, 1</w:t>
                    </w:r>
                    <w:r w:rsidR="007D4CA9" w:rsidRPr="007D4CA9">
                      <w:rPr>
                        <w:i/>
                        <w:iCs/>
                        <w:sz w:val="18"/>
                        <w:szCs w:val="18"/>
                      </w:rPr>
                      <w:t>3</w:t>
                    </w:r>
                    <w:r w:rsidRPr="007D4CA9">
                      <w:rPr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Pr="007D4CA9">
                      <w:rPr>
                        <w:i/>
                        <w:iCs/>
                        <w:sz w:val="18"/>
                        <w:szCs w:val="18"/>
                      </w:rPr>
                      <w:t>Octubre</w:t>
                    </w:r>
                    <w:proofErr w:type="gramEnd"/>
                    <w:r w:rsidRPr="007D4CA9">
                      <w:rPr>
                        <w:i/>
                        <w:iCs/>
                        <w:sz w:val="18"/>
                        <w:szCs w:val="18"/>
                      </w:rPr>
                      <w:t xml:space="preserve"> de 2020</w:t>
                    </w:r>
                  </w:p>
                </w:txbxContent>
              </v:textbox>
            </v:shape>
          </w:pict>
        </mc:Fallback>
      </mc:AlternateContent>
    </w:r>
    <w:r w:rsidR="00E37E57">
      <w:rPr>
        <w:noProof/>
      </w:rPr>
      <w:drawing>
        <wp:anchor distT="0" distB="0" distL="114300" distR="114300" simplePos="0" relativeHeight="251658240" behindDoc="1" locked="0" layoutInCell="1" allowOverlap="1" wp14:anchorId="7991DFFA" wp14:editId="6C4A6591">
          <wp:simplePos x="0" y="0"/>
          <wp:positionH relativeFrom="margin">
            <wp:align>right</wp:align>
          </wp:positionH>
          <wp:positionV relativeFrom="paragraph">
            <wp:posOffset>-46990</wp:posOffset>
          </wp:positionV>
          <wp:extent cx="1760220" cy="908050"/>
          <wp:effectExtent l="0" t="0" r="0" b="0"/>
          <wp:wrapTight wrapText="bothSides">
            <wp:wrapPolygon edited="0">
              <wp:start x="16364" y="0"/>
              <wp:lineTo x="7013" y="2266"/>
              <wp:lineTo x="2104" y="4985"/>
              <wp:lineTo x="1169" y="20845"/>
              <wp:lineTo x="19870" y="20845"/>
              <wp:lineTo x="19636" y="15407"/>
              <wp:lineTo x="20571" y="12235"/>
              <wp:lineTo x="18701" y="4078"/>
              <wp:lineTo x="17299" y="0"/>
              <wp:lineTo x="16364" y="0"/>
            </wp:wrapPolygon>
          </wp:wrapTight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079"/>
                  <a:stretch/>
                </pic:blipFill>
                <pic:spPr bwMode="auto">
                  <a:xfrm>
                    <a:off x="0" y="0"/>
                    <a:ext cx="1760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37E57">
      <w:rPr>
        <w:noProof/>
      </w:rPr>
      <w:drawing>
        <wp:inline distT="0" distB="0" distL="0" distR="0" wp14:anchorId="7D274D4E" wp14:editId="67CD9D3F">
          <wp:extent cx="830580" cy="862330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76AB"/>
    <w:multiLevelType w:val="hybridMultilevel"/>
    <w:tmpl w:val="BBA8AF1E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E7E7F"/>
    <w:multiLevelType w:val="hybridMultilevel"/>
    <w:tmpl w:val="B38A5E20"/>
    <w:lvl w:ilvl="0" w:tplc="7B7E1A0C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1C0"/>
    <w:multiLevelType w:val="hybridMultilevel"/>
    <w:tmpl w:val="390003B8"/>
    <w:lvl w:ilvl="0" w:tplc="12D4AA1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36A10"/>
    <w:multiLevelType w:val="hybridMultilevel"/>
    <w:tmpl w:val="D83C3252"/>
    <w:lvl w:ilvl="0" w:tplc="45A67D34">
      <w:start w:val="10"/>
      <w:numFmt w:val="bullet"/>
      <w:lvlText w:val="-"/>
      <w:lvlJc w:val="left"/>
      <w:pPr>
        <w:ind w:left="1272" w:hanging="360"/>
      </w:pPr>
      <w:rPr>
        <w:rFonts w:ascii="Arial" w:eastAsia="Calibri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4" w15:restartNumberingAfterBreak="0">
    <w:nsid w:val="2F323F6B"/>
    <w:multiLevelType w:val="hybridMultilevel"/>
    <w:tmpl w:val="49A0FA44"/>
    <w:lvl w:ilvl="0" w:tplc="C19E7D82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F7D59"/>
    <w:multiLevelType w:val="hybridMultilevel"/>
    <w:tmpl w:val="2792650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52B28"/>
    <w:multiLevelType w:val="hybridMultilevel"/>
    <w:tmpl w:val="032AD5E0"/>
    <w:lvl w:ilvl="0" w:tplc="015A313A">
      <w:start w:val="10"/>
      <w:numFmt w:val="bullet"/>
      <w:lvlText w:val="-"/>
      <w:lvlJc w:val="left"/>
      <w:pPr>
        <w:ind w:left="1332" w:hanging="360"/>
      </w:pPr>
      <w:rPr>
        <w:rFonts w:ascii="Arial" w:eastAsia="Calibri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7" w15:restartNumberingAfterBreak="0">
    <w:nsid w:val="372672B4"/>
    <w:multiLevelType w:val="hybridMultilevel"/>
    <w:tmpl w:val="87122E5E"/>
    <w:lvl w:ilvl="0" w:tplc="C19E7D82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67466"/>
    <w:multiLevelType w:val="hybridMultilevel"/>
    <w:tmpl w:val="741CEA10"/>
    <w:lvl w:ilvl="0" w:tplc="045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BD10457"/>
    <w:multiLevelType w:val="hybridMultilevel"/>
    <w:tmpl w:val="77706FB0"/>
    <w:lvl w:ilvl="0" w:tplc="11B473F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999"/>
    <w:rsid w:val="000003AB"/>
    <w:rsid w:val="00057C56"/>
    <w:rsid w:val="00087A97"/>
    <w:rsid w:val="000B2AF3"/>
    <w:rsid w:val="00231C98"/>
    <w:rsid w:val="0028279F"/>
    <w:rsid w:val="002876D4"/>
    <w:rsid w:val="002B707F"/>
    <w:rsid w:val="002F03A1"/>
    <w:rsid w:val="00382B9A"/>
    <w:rsid w:val="00541FC0"/>
    <w:rsid w:val="006408F3"/>
    <w:rsid w:val="00645999"/>
    <w:rsid w:val="006C6DD8"/>
    <w:rsid w:val="006F3444"/>
    <w:rsid w:val="00764AC2"/>
    <w:rsid w:val="007D4CA9"/>
    <w:rsid w:val="008C4D82"/>
    <w:rsid w:val="00964922"/>
    <w:rsid w:val="00A11F20"/>
    <w:rsid w:val="00A66E09"/>
    <w:rsid w:val="00B14C9D"/>
    <w:rsid w:val="00B16614"/>
    <w:rsid w:val="00BA76ED"/>
    <w:rsid w:val="00C2097F"/>
    <w:rsid w:val="00C44946"/>
    <w:rsid w:val="00C641B0"/>
    <w:rsid w:val="00CA6C03"/>
    <w:rsid w:val="00CC2DE3"/>
    <w:rsid w:val="00D362C5"/>
    <w:rsid w:val="00D73792"/>
    <w:rsid w:val="00E05CFC"/>
    <w:rsid w:val="00E17A31"/>
    <w:rsid w:val="00E20017"/>
    <w:rsid w:val="00E20226"/>
    <w:rsid w:val="00E37E57"/>
    <w:rsid w:val="00EC6360"/>
    <w:rsid w:val="00ED30B3"/>
    <w:rsid w:val="00EF20A9"/>
    <w:rsid w:val="00F527A9"/>
    <w:rsid w:val="00F549D7"/>
    <w:rsid w:val="00F675E6"/>
    <w:rsid w:val="00FB5FD9"/>
    <w:rsid w:val="00FE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73344"/>
  <w15:docId w15:val="{458DF178-AC09-4C52-AA01-50DB714C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F20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val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aliases w:val="Descripción;1_Título"/>
    <w:basedOn w:val="Normal"/>
    <w:qFormat/>
    <w:rsid w:val="00E17A31"/>
    <w:pPr>
      <w:autoSpaceDE w:val="0"/>
      <w:spacing w:after="0" w:line="240" w:lineRule="auto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2Apartados">
    <w:name w:val="2_Apartados"/>
    <w:basedOn w:val="Normal"/>
    <w:next w:val="Textoindependiente"/>
    <w:qFormat/>
    <w:rsid w:val="00EC6360"/>
    <w:pPr>
      <w:autoSpaceDE w:val="0"/>
      <w:spacing w:before="240" w:after="240" w:line="240" w:lineRule="auto"/>
    </w:pPr>
    <w:rPr>
      <w:rFonts w:ascii="Arial" w:hAnsi="Arial" w:cs="Arial"/>
      <w:b/>
      <w:bCs/>
      <w:szCs w:val="20"/>
    </w:rPr>
  </w:style>
  <w:style w:type="paragraph" w:customStyle="1" w:styleId="3-Texto">
    <w:name w:val="3-Texto"/>
    <w:basedOn w:val="Normal"/>
    <w:qFormat/>
    <w:rsid w:val="00E17A31"/>
    <w:pPr>
      <w:autoSpaceDE w:val="0"/>
      <w:spacing w:after="0" w:line="240" w:lineRule="auto"/>
      <w:jc w:val="both"/>
    </w:pPr>
    <w:rPr>
      <w:rFonts w:ascii="Arial" w:hAnsi="Arial" w:cs="Arial"/>
      <w:szCs w:val="20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unhideWhenUsed/>
    <w:rsid w:val="00CA6C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6C03"/>
    <w:rPr>
      <w:color w:val="605E5C"/>
      <w:shd w:val="clear" w:color="auto" w:fill="E1DFDD"/>
    </w:rPr>
  </w:style>
  <w:style w:type="character" w:customStyle="1" w:styleId="contentline-64">
    <w:name w:val="contentline-64"/>
    <w:basedOn w:val="Fuentedeprrafopredeter"/>
    <w:rsid w:val="00BA76ED"/>
  </w:style>
  <w:style w:type="paragraph" w:styleId="Encabezado">
    <w:name w:val="header"/>
    <w:basedOn w:val="Normal"/>
    <w:link w:val="EncabezadoCar"/>
    <w:uiPriority w:val="99"/>
    <w:unhideWhenUsed/>
    <w:rsid w:val="00E37E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E57"/>
    <w:rPr>
      <w:rFonts w:ascii="Calibri" w:eastAsia="Calibri" w:hAnsi="Calibri" w:cs="Times New Roman"/>
      <w:sz w:val="22"/>
      <w:szCs w:val="22"/>
      <w:lang w:val="es-ES" w:bidi="ar-SA"/>
    </w:rPr>
  </w:style>
  <w:style w:type="paragraph" w:styleId="Piedepgina">
    <w:name w:val="footer"/>
    <w:basedOn w:val="Normal"/>
    <w:link w:val="PiedepginaCar"/>
    <w:uiPriority w:val="99"/>
    <w:unhideWhenUsed/>
    <w:rsid w:val="00E37E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E57"/>
    <w:rPr>
      <w:rFonts w:ascii="Calibri" w:eastAsia="Calibri" w:hAnsi="Calibri" w:cs="Times New Roman"/>
      <w:sz w:val="22"/>
      <w:szCs w:val="22"/>
      <w:lang w:val="es-ES" w:bidi="ar-SA"/>
    </w:rPr>
  </w:style>
  <w:style w:type="character" w:styleId="Textodelmarcadordeposicin">
    <w:name w:val="Placeholder Text"/>
    <w:basedOn w:val="Fuentedeprrafopredeter"/>
    <w:uiPriority w:val="99"/>
    <w:semiHidden/>
    <w:rsid w:val="00764AC2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2827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eo19\Downloads\Plantilla_Resumen_XII_AEC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A486E-50B7-433C-9535-C78B3F5E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Plantilla_Resumen_XII_AEC.dotx</Template>
  <TotalTime>145</TotalTime>
  <Pages>2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Roye</dc:creator>
  <dc:description/>
  <cp:lastModifiedBy>Dominic Roye</cp:lastModifiedBy>
  <cp:revision>14</cp:revision>
  <dcterms:created xsi:type="dcterms:W3CDTF">2020-01-22T11:31:00Z</dcterms:created>
  <dcterms:modified xsi:type="dcterms:W3CDTF">2020-01-22T15:20:00Z</dcterms:modified>
  <dc:language>en-US</dc:language>
</cp:coreProperties>
</file>